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5.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az 5. hét második felére az enyhe </w:t>
      </w:r>
      <w:r>
        <w:rPr/>
        <w:t xml:space="preserve">és az ezt váltó hidegebb </w:t>
      </w:r>
      <w:r>
        <w:rPr/>
        <w:t>időjárás hatására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a pollenterhelés jelentősen 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ingadozott, de alapvetően növekedett.</w:t>
      </w:r>
    </w:p>
    <w:p>
      <w:pPr>
        <w:pStyle w:val="Default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pollenjeit a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z egész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hét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en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elején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tartományban monitoroztuk. A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éger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 csaknem az egész héten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y volt, növekedésére bizonyosan lehet számítani.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ciprus- és tiszafafélék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pollenszórása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hét elején intenzívebb volt, vélhetően a lehűlés hatására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közepesről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alacsonyra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változott.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/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hét során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szil, juhar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pollenje volt még látható, de ezeknek a fáknak a tömeges virágzása még enyhe időjárás esetén is később fog kezdődni.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/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kültéri allergén gombák spóraszáma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Az enyhülés hatására az allergén növények pollenszórása várhatóan fokozatosan erősödik. 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>. 01. 2</w:t>
      </w:r>
      <w:r>
        <w:rPr/>
        <w:t>7</w:t>
      </w:r>
      <w:r>
        <w:rPr/>
        <w:t xml:space="preserve"> – 202</w:t>
      </w:r>
      <w:r>
        <w:rPr/>
        <w:t>5</w:t>
      </w:r>
      <w:r>
        <w:rPr/>
        <w:t xml:space="preserve">. 02. </w:t>
      </w:r>
      <w:r>
        <w:rPr/>
        <w:t>2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80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65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68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60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(közepesen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4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p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5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 xml:space="preserve">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február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397</TotalTime>
  <Application>LibreOffice/7.1.4.2.n7$Windows_X86_64 LibreOffice_project/f0ca39448664a192cc3534ef817f27198f044ba9</Application>
  <AppVersion>15.0000</AppVersion>
  <Pages>2</Pages>
  <Words>301</Words>
  <Characters>1836</Characters>
  <CharactersWithSpaces>2085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2023-02-17T15:19:00Z</dcterms:created>
  <dc:creator>Apatini Dóra</dc:creator>
  <dc:description/>
  <dc:language>hu-HU</dc:language>
  <cp:lastModifiedBy/>
  <dcterms:modified xsi:type="dcterms:W3CDTF">2025-02-03T14:41:43Z</dcterms:modified>
  <cp:revision>35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