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 </w:t>
      </w:r>
      <w:r>
        <w:rPr/>
        <w:t>7</w:t>
      </w:r>
      <w:r>
        <w:rPr/>
        <w:t>. hét</w:t>
      </w:r>
      <w:r>
        <w:rPr/>
        <w:t>en a mogyoró jelentékeny pollenszórásával az idei pollenszezon elkezdődött.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pollenjeit a hét elején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alacsony-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tartományban monitoroztuk, a hét vég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i csapadék némileg visszavetette mennyiségét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A hét második felében meg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nőtt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az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éger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nszáma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amit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alacsony-közepes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tartományban mértük.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Az enyhü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lő időjárás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hatására az allergén növények pollenszórása várhatóan jelentősen erősödik,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számíthatunk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a kőris, tiszafa,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szil, juhar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pollenjének megjelenése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sőt ugrásszerű növekedésére.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/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kültéri allergén gombák spóraszáma alacsony volt.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</w:t>
      </w:r>
      <w:r>
        <w:rPr/>
        <w:t>6</w:t>
      </w:r>
      <w:r>
        <w:rPr/>
        <w:t>. 0</w:t>
      </w:r>
      <w:r>
        <w:rPr/>
        <w:t>2</w:t>
      </w:r>
      <w:r>
        <w:rPr/>
        <w:t xml:space="preserve">. </w:t>
      </w:r>
      <w:r>
        <w:rPr/>
        <w:t>09</w:t>
      </w:r>
      <w:r>
        <w:rPr/>
        <w:t xml:space="preserve"> – 202</w:t>
      </w:r>
      <w:r>
        <w:rPr/>
        <w:t>6</w:t>
      </w:r>
      <w:r>
        <w:rPr/>
        <w:t>. 0</w:t>
      </w:r>
      <w:r>
        <w:rPr/>
        <w:t>2</w:t>
      </w:r>
      <w:r>
        <w:rPr/>
        <w:t xml:space="preserve">. </w:t>
      </w:r>
      <w:r>
        <w:rPr/>
        <w:t>15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36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85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41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36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t xml:space="preserve">   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6</w:t>
      </w:r>
      <w:r>
        <w:rPr/>
        <w:t xml:space="preserve">. </w:t>
      </w:r>
      <w:r>
        <w:rPr/>
        <w:t>február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16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397</TotalTime>
  <Application>LibreOffice/7.1.4.2.n7$Windows_X86_64 LibreOffice_project/f0ca39448664a192cc3534ef817f27198f044ba9</Application>
  <AppVersion>15.0000</AppVersion>
  <Pages>2</Pages>
  <Words>234</Words>
  <Characters>1493</Characters>
  <CharactersWithSpaces>1695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2023-02-17T15:19:00Z</dcterms:created>
  <dc:creator>Apatini Dóra</dc:creator>
  <dc:description/>
  <dc:language>hu-HU</dc:language>
  <cp:lastModifiedBy/>
  <dcterms:modified xsi:type="dcterms:W3CDTF">2026-02-16T17:09:35Z</dcterms:modified>
  <cp:revision>38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