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 </w:t>
      </w:r>
      <w:r>
        <w:rPr/>
        <w:t>10</w:t>
      </w:r>
      <w:r>
        <w:rPr/>
        <w:t>. héten jelentősen, sőt robbanásszerűen nőtt a szálló pollen mennyisége.</w:t>
      </w:r>
    </w:p>
    <w:p>
      <w:pPr>
        <w:pStyle w:val="Normal"/>
        <w:jc w:val="both"/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pPr>
      <w:r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pollenjét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alacsony-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értékkel monitoroztuk. A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kőris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 a hét második felében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volt, jelentékenyen emelkedett a mennyisége az előző héthez viszonyítva.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é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pollenszáma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többnyire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közepes-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magas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volt, mennyisége 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jelentősen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emelkedett,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az előző héthez viszonyítva.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Mindhárom erősen allergén barkás fa pollenszáma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emelkedni fog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az elkövetkező napokban.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>közepesen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ciprus- és tiszafafélék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pollenszórása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 hét közepére nagyon magas értéket mutatott.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nyárfa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pollen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száma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hirtelen emelkedett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nagyon magas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értékre,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ezen a héten sem fog csökkenni a mennyisége.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gyengén allergén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szil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pollenszáma növekedést mutat, ezen a héten már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közepes,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sőt magas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tartományba eső értékeket számoltunk belőle.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kültéri allergén gombák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spóraszáma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Az enyhe,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napos, száraz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időjárás hatására az allergén növények pollenszórása várhatóan tovább fokozódik.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</w:t>
      </w:r>
      <w:r>
        <w:rPr/>
        <w:t>6</w:t>
      </w:r>
      <w:r>
        <w:rPr/>
        <w:t>.0</w:t>
      </w:r>
      <w:r>
        <w:rPr/>
        <w:t>3</w:t>
      </w:r>
      <w:r>
        <w:rPr/>
        <w:t>.</w:t>
      </w:r>
      <w:r>
        <w:rPr/>
        <w:t>02</w:t>
      </w:r>
      <w:r>
        <w:rPr/>
        <w:t>. – 202</w:t>
      </w:r>
      <w:r>
        <w:rPr/>
        <w:t>6</w:t>
      </w:r>
      <w:r>
        <w:rPr/>
        <w:t>.03.0</w:t>
      </w:r>
      <w:r>
        <w:rPr/>
        <w:t>8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20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5 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26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  <w:r>
        <w:br w:type="page"/>
      </w:r>
    </w:p>
    <w:p>
      <w:pPr>
        <w:pStyle w:val="Default"/>
        <w:jc w:val="left"/>
        <w:rPr/>
      </w:pPr>
      <w:r>
        <w:rPr>
          <w:b/>
        </w:rPr>
        <w:t>Kőris (erősen allergén)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88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 xml:space="preserve">Ciprus- és tiszafafélék (közepesen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186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503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 xml:space="preserve">nagyon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208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(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06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7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p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8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 xml:space="preserve">Nyárfa (közepesen allergén)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547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nagyon 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173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06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9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>
          <w:b/>
          <w:bCs/>
        </w:rPr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165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6</w:t>
      </w:r>
      <w:r>
        <w:rPr/>
        <w:t>. március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10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445</TotalTime>
  <Application>LibreOffice/7.1.4.2.n7$Windows_X86_64 LibreOffice_project/f0ca39448664a192cc3534ef817f27198f044ba9</Application>
  <AppVersion>15.0000</AppVersion>
  <Pages>3</Pages>
  <Words>421</Words>
  <Characters>2581</Characters>
  <CharactersWithSpaces>2888</CharactersWithSpaces>
  <Paragraphs>152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2023-02-24T15:09:00Z</dcterms:created>
  <dc:creator>Apatini Dóra</dc:creator>
  <dc:description/>
  <dc:language>hu-HU</dc:language>
  <cp:lastModifiedBy/>
  <dcterms:modified xsi:type="dcterms:W3CDTF">2026-03-10T11:48:20Z</dcterms:modified>
  <cp:revision>46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